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20E" w:rsidRDefault="0018320E" w:rsidP="00263F96">
      <w:pPr>
        <w:jc w:val="right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AB0EE9">
        <w:rPr>
          <w:rStyle w:val="Strong"/>
          <w:rFonts w:ascii="Times New Roman" w:hAnsi="Times New Roman"/>
          <w:b w:val="0"/>
          <w:sz w:val="24"/>
          <w:szCs w:val="24"/>
          <w:shd w:val="clear" w:color="auto" w:fill="FFFFFF"/>
        </w:rPr>
        <w:t>Н</w:t>
      </w:r>
      <w:r w:rsidRPr="00AB0EE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ет — войнам, боли и страданьям,</w:t>
      </w:r>
      <w:r w:rsidRPr="00AB0EE9">
        <w:rPr>
          <w:rFonts w:ascii="Times New Roman" w:hAnsi="Times New Roman"/>
          <w:b/>
          <w:color w:val="333333"/>
          <w:sz w:val="24"/>
          <w:szCs w:val="24"/>
        </w:rPr>
        <w:br/>
      </w:r>
      <w:r w:rsidRPr="00AB0EE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Спасибо тем, кто защищал,</w:t>
      </w:r>
      <w:r w:rsidRPr="00AB0EE9">
        <w:rPr>
          <w:rFonts w:ascii="Times New Roman" w:hAnsi="Times New Roman"/>
          <w:b/>
          <w:color w:val="333333"/>
          <w:sz w:val="24"/>
          <w:szCs w:val="24"/>
        </w:rPr>
        <w:br/>
      </w:r>
      <w:r w:rsidRPr="00AB0EE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День вывода войск из Афганистана,</w:t>
      </w:r>
      <w:r w:rsidRPr="00AB0EE9">
        <w:rPr>
          <w:rFonts w:ascii="Times New Roman" w:hAnsi="Times New Roman"/>
          <w:b/>
          <w:color w:val="333333"/>
          <w:sz w:val="24"/>
          <w:szCs w:val="24"/>
        </w:rPr>
        <w:br/>
      </w:r>
      <w:r w:rsidRPr="00AB0EE9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Сегодня праздником нам стал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…</w:t>
      </w:r>
    </w:p>
    <w:p w:rsidR="0018320E" w:rsidRDefault="0018320E" w:rsidP="00AB0EE9">
      <w:pPr>
        <w:rPr>
          <w:rFonts w:ascii="Times New Roman" w:hAnsi="Times New Roman"/>
          <w:sz w:val="24"/>
          <w:szCs w:val="24"/>
        </w:rPr>
      </w:pPr>
      <w:r w:rsidRPr="00AB0EE9">
        <w:rPr>
          <w:rFonts w:ascii="Times New Roman" w:hAnsi="Times New Roman"/>
          <w:sz w:val="24"/>
          <w:szCs w:val="24"/>
        </w:rPr>
        <w:t xml:space="preserve">Акция «Красный тюльпан» организована в рамках Дней единых действий по инициативе молодежного правительства и молодежных администраций. Мероприятие приурочено ко Дню памяти о россиянах, исполнявших служебный долг за пределами Отечества. Именно красный тюльпан является символом войны в Афганистане, знаком уважения и признательности к соотечественникам, проявившим самоотверженность и преданность Родине в боевых действиях за ее пределами.  </w:t>
      </w:r>
      <w:r>
        <w:rPr>
          <w:rFonts w:ascii="Times New Roman" w:hAnsi="Times New Roman"/>
          <w:sz w:val="24"/>
          <w:szCs w:val="24"/>
        </w:rPr>
        <w:t xml:space="preserve">В МБДОУ </w:t>
      </w:r>
      <w:r w:rsidRPr="00AB0EE9">
        <w:rPr>
          <w:rFonts w:ascii="Times New Roman" w:hAnsi="Times New Roman"/>
          <w:sz w:val="24"/>
          <w:szCs w:val="24"/>
        </w:rPr>
        <w:t xml:space="preserve">«Спасский детский сад №1»   прошли памятные мероприятия – беседы с детьми старшего дошкольного возраста о воинах – интернационалистах, их </w:t>
      </w:r>
      <w:r>
        <w:rPr>
          <w:rFonts w:ascii="Times New Roman" w:hAnsi="Times New Roman"/>
          <w:sz w:val="24"/>
          <w:szCs w:val="24"/>
        </w:rPr>
        <w:t xml:space="preserve">подвигах и </w:t>
      </w:r>
      <w:r w:rsidRPr="00AB0EE9">
        <w:rPr>
          <w:rFonts w:ascii="Times New Roman" w:hAnsi="Times New Roman"/>
          <w:sz w:val="24"/>
          <w:szCs w:val="24"/>
        </w:rPr>
        <w:t>помощь дружественным народам нашей страны. Дети с педагогами изготовили символ акции -   красные тюльпаны.</w:t>
      </w:r>
    </w:p>
    <w:p w:rsidR="0018320E" w:rsidRPr="00AB0EE9" w:rsidRDefault="0018320E" w:rsidP="00AB0EE9">
      <w:pPr>
        <w:rPr>
          <w:rFonts w:ascii="Times New Roman" w:hAnsi="Times New Roman"/>
          <w:sz w:val="24"/>
          <w:szCs w:val="24"/>
        </w:rPr>
      </w:pPr>
    </w:p>
    <w:p w:rsidR="0018320E" w:rsidRDefault="0018320E" w:rsidP="00832E17">
      <w:r w:rsidRPr="001B500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0.25pt;visibility:visible">
            <v:imagedata r:id="rId4" o:title=""/>
          </v:shape>
        </w:pict>
      </w:r>
    </w:p>
    <w:p w:rsidR="0018320E" w:rsidRDefault="0018320E" w:rsidP="00832E17">
      <w:r w:rsidRPr="001B5008">
        <w:rPr>
          <w:noProof/>
          <w:lang w:eastAsia="ru-RU"/>
        </w:rPr>
        <w:pict>
          <v:shape id="Рисунок 2" o:spid="_x0000_i1026" type="#_x0000_t75" style="width:468pt;height:350.25pt;visibility:visible">
            <v:imagedata r:id="rId5" o:title=""/>
          </v:shape>
        </w:pict>
      </w:r>
    </w:p>
    <w:p w:rsidR="0018320E" w:rsidRDefault="0018320E" w:rsidP="00832E17">
      <w:r w:rsidRPr="001B5008">
        <w:rPr>
          <w:noProof/>
          <w:lang w:eastAsia="ru-RU"/>
        </w:rPr>
        <w:pict>
          <v:shape id="_x0000_i1027" type="#_x0000_t75" style="width:468pt;height:350.25pt;visibility:visible">
            <v:imagedata r:id="rId6" o:title=""/>
          </v:shape>
        </w:pict>
      </w:r>
    </w:p>
    <w:p w:rsidR="0018320E" w:rsidRDefault="0018320E" w:rsidP="00832E17">
      <w:r w:rsidRPr="001B5008">
        <w:rPr>
          <w:noProof/>
          <w:lang w:eastAsia="ru-RU"/>
        </w:rPr>
        <w:pict>
          <v:shape id="_x0000_i1028" type="#_x0000_t75" style="width:468pt;height:350.25pt;visibility:visible">
            <v:imagedata r:id="rId7" o:title=""/>
          </v:shape>
        </w:pict>
      </w:r>
    </w:p>
    <w:p w:rsidR="0018320E" w:rsidRDefault="0018320E" w:rsidP="00832E17">
      <w:r w:rsidRPr="001B5008">
        <w:rPr>
          <w:noProof/>
          <w:lang w:eastAsia="ru-RU"/>
        </w:rPr>
        <w:pict>
          <v:shape id="Рисунок 3" o:spid="_x0000_i1029" type="#_x0000_t75" style="width:468pt;height:350.25pt;visibility:visible">
            <v:imagedata r:id="rId8" o:title=""/>
          </v:shape>
        </w:pict>
      </w:r>
    </w:p>
    <w:p w:rsidR="0018320E" w:rsidRDefault="0018320E" w:rsidP="00832E17">
      <w:r w:rsidRPr="001B5008">
        <w:rPr>
          <w:noProof/>
          <w:lang w:eastAsia="ru-RU"/>
        </w:rPr>
        <w:pict>
          <v:shape id="Рисунок 4" o:spid="_x0000_i1030" type="#_x0000_t75" style="width:468pt;height:350.25pt;visibility:visible">
            <v:imagedata r:id="rId9" o:title=""/>
          </v:shape>
        </w:pict>
      </w:r>
    </w:p>
    <w:p w:rsidR="0018320E" w:rsidRDefault="0018320E" w:rsidP="00832E17">
      <w:r w:rsidRPr="001B5008">
        <w:rPr>
          <w:noProof/>
          <w:lang w:eastAsia="ru-RU"/>
        </w:rPr>
        <w:pict>
          <v:shape id="Рисунок 5" o:spid="_x0000_i1031" type="#_x0000_t75" style="width:468pt;height:350.25pt;visibility:visible">
            <v:imagedata r:id="rId10" o:title=""/>
          </v:shape>
        </w:pict>
      </w:r>
    </w:p>
    <w:p w:rsidR="0018320E" w:rsidRDefault="0018320E" w:rsidP="0095216B">
      <w:pPr>
        <w:jc w:val="center"/>
      </w:pPr>
      <w:r w:rsidRPr="001B5008">
        <w:rPr>
          <w:noProof/>
          <w:lang w:eastAsia="ru-RU"/>
        </w:rPr>
        <w:pict>
          <v:shape id="Рисунок 7" o:spid="_x0000_i1032" type="#_x0000_t75" style="width:381.75pt;height:287.25pt;rotation:90;visibility:visible">
            <v:imagedata r:id="rId11" o:title=""/>
          </v:shape>
        </w:pict>
      </w:r>
    </w:p>
    <w:p w:rsidR="0018320E" w:rsidRDefault="0018320E" w:rsidP="0095216B">
      <w:pPr>
        <w:jc w:val="center"/>
      </w:pPr>
      <w:r w:rsidRPr="001B5008">
        <w:rPr>
          <w:noProof/>
          <w:lang w:eastAsia="ru-RU"/>
        </w:rPr>
        <w:pict>
          <v:shape id="Рисунок 8" o:spid="_x0000_i1033" type="#_x0000_t75" style="width:372.75pt;height:280.5pt;rotation:90;visibility:visible">
            <v:imagedata r:id="rId12" o:title=""/>
          </v:shape>
        </w:pict>
      </w:r>
    </w:p>
    <w:p w:rsidR="0018320E" w:rsidRDefault="0018320E" w:rsidP="003A204E">
      <w:pPr>
        <w:pStyle w:val="NormalWeb"/>
        <w:shd w:val="clear" w:color="auto" w:fill="FFFFFF"/>
        <w:spacing w:before="204" w:beforeAutospacing="0" w:after="204" w:afterAutospacing="0"/>
        <w:ind w:firstLine="360"/>
        <w:rPr>
          <w:color w:val="111111"/>
        </w:rPr>
      </w:pPr>
    </w:p>
    <w:p w:rsidR="0018320E" w:rsidRPr="00BB29BA" w:rsidRDefault="0018320E" w:rsidP="003A204E">
      <w:pPr>
        <w:pStyle w:val="NormalWeb"/>
        <w:shd w:val="clear" w:color="auto" w:fill="FFFFFF"/>
        <w:spacing w:before="204" w:beforeAutospacing="0" w:after="204" w:afterAutospacing="0"/>
        <w:ind w:firstLine="360"/>
        <w:rPr>
          <w:b/>
          <w:color w:val="111111"/>
        </w:rPr>
      </w:pPr>
      <w:r w:rsidRPr="00BB29BA">
        <w:rPr>
          <w:b/>
          <w:color w:val="111111"/>
        </w:rPr>
        <w:t>Данная акция формирует у детей готовность к защите Родины; </w:t>
      </w:r>
      <w:r w:rsidRPr="00BB29BA">
        <w:rPr>
          <w:rStyle w:val="Strong"/>
          <w:color w:val="111111"/>
          <w:bdr w:val="none" w:sz="0" w:space="0" w:color="auto" w:frame="1"/>
        </w:rPr>
        <w:t>воспитывает чувство долга</w:t>
      </w:r>
      <w:r w:rsidRPr="00BB29BA">
        <w:rPr>
          <w:b/>
          <w:color w:val="111111"/>
        </w:rPr>
        <w:t>, ответственности за будущее своей страны, любовь к Родине, народу.</w:t>
      </w:r>
    </w:p>
    <w:p w:rsidR="0018320E" w:rsidRPr="00BB29BA" w:rsidRDefault="0018320E" w:rsidP="008A028B">
      <w:pPr>
        <w:rPr>
          <w:b/>
        </w:rPr>
      </w:pPr>
      <w:r w:rsidRPr="00BB29BA">
        <w:rPr>
          <w:b/>
        </w:rPr>
        <w:t xml:space="preserve"> </w:t>
      </w:r>
    </w:p>
    <w:p w:rsidR="0018320E" w:rsidRDefault="0018320E" w:rsidP="008A028B">
      <w:r>
        <w:t xml:space="preserve">  </w:t>
      </w:r>
    </w:p>
    <w:p w:rsidR="0018320E" w:rsidRPr="008A028B" w:rsidRDefault="0018320E" w:rsidP="008A028B"/>
    <w:sectPr w:rsidR="0018320E" w:rsidRPr="008A028B" w:rsidSect="00AB0EE9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028B"/>
    <w:rsid w:val="0018320E"/>
    <w:rsid w:val="001B5008"/>
    <w:rsid w:val="00263F96"/>
    <w:rsid w:val="002C013F"/>
    <w:rsid w:val="003A204E"/>
    <w:rsid w:val="00412D1B"/>
    <w:rsid w:val="0046171A"/>
    <w:rsid w:val="004D790A"/>
    <w:rsid w:val="00832E17"/>
    <w:rsid w:val="008630C7"/>
    <w:rsid w:val="008A028B"/>
    <w:rsid w:val="0095216B"/>
    <w:rsid w:val="009642A0"/>
    <w:rsid w:val="00AB0EE9"/>
    <w:rsid w:val="00B82DB2"/>
    <w:rsid w:val="00BB29BA"/>
    <w:rsid w:val="00DC7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D1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B82D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B82DB2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32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2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93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75</TotalTime>
  <Pages>6</Pages>
  <Words>149</Words>
  <Characters>855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</dc:creator>
  <cp:keywords/>
  <dc:description/>
  <cp:lastModifiedBy>User</cp:lastModifiedBy>
  <cp:revision>5</cp:revision>
  <dcterms:created xsi:type="dcterms:W3CDTF">2020-02-13T11:37:00Z</dcterms:created>
  <dcterms:modified xsi:type="dcterms:W3CDTF">2020-02-14T08:02:00Z</dcterms:modified>
</cp:coreProperties>
</file>